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53120">
      <w:pPr>
        <w:widowControl/>
        <w:spacing w:line="500" w:lineRule="exact"/>
        <w:rPr>
          <w:rFonts w:ascii="黑体" w:hAnsi="黑体" w:eastAsia="黑体" w:cs="黑体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：</w:t>
      </w:r>
      <w:r>
        <w:rPr>
          <w:rFonts w:ascii="黑体" w:hAnsi="黑体" w:eastAsia="黑体" w:cs="黑体"/>
          <w:color w:val="000000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00000"/>
          <w:sz w:val="36"/>
          <w:szCs w:val="36"/>
        </w:rPr>
        <w:t xml:space="preserve"> </w:t>
      </w:r>
      <w:bookmarkStart w:id="0" w:name="_GoBack"/>
      <w:bookmarkEnd w:id="0"/>
    </w:p>
    <w:p w14:paraId="1A832A75">
      <w:pPr>
        <w:widowControl/>
        <w:spacing w:line="500" w:lineRule="exact"/>
        <w:rPr>
          <w:rFonts w:eastAsia="仿宋"/>
          <w:color w:val="000000"/>
          <w:sz w:val="36"/>
          <w:szCs w:val="36"/>
        </w:rPr>
      </w:pPr>
    </w:p>
    <w:tbl>
      <w:tblPr>
        <w:tblStyle w:val="4"/>
        <w:tblW w:w="88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051"/>
        <w:gridCol w:w="298"/>
        <w:gridCol w:w="692"/>
        <w:gridCol w:w="889"/>
        <w:gridCol w:w="139"/>
        <w:gridCol w:w="998"/>
        <w:gridCol w:w="202"/>
        <w:gridCol w:w="77"/>
        <w:gridCol w:w="133"/>
        <w:gridCol w:w="107"/>
        <w:gridCol w:w="913"/>
        <w:gridCol w:w="180"/>
        <w:gridCol w:w="337"/>
        <w:gridCol w:w="1578"/>
      </w:tblGrid>
      <w:tr w14:paraId="1AFF0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8890" w:type="dxa"/>
            <w:gridSpan w:val="1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72782">
            <w:pPr>
              <w:widowControl/>
              <w:spacing w:line="500" w:lineRule="exact"/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>
              <w:rPr>
                <w:rFonts w:hint="eastAsia"/>
                <w:b/>
                <w:color w:val="000000"/>
                <w:sz w:val="36"/>
                <w:szCs w:val="36"/>
                <w:lang w:val="en-US" w:eastAsia="zh-CN"/>
              </w:rPr>
              <w:t>2025年下半年</w:t>
            </w:r>
            <w:r>
              <w:rPr>
                <w:rFonts w:hint="eastAsia"/>
                <w:b/>
                <w:color w:val="000000"/>
                <w:sz w:val="36"/>
                <w:szCs w:val="36"/>
              </w:rPr>
              <w:t>面向社会公开招聘第</w:t>
            </w:r>
            <w:r>
              <w:rPr>
                <w:rFonts w:hint="eastAsia"/>
                <w:b/>
                <w:color w:val="000000"/>
                <w:sz w:val="36"/>
                <w:szCs w:val="36"/>
                <w:lang w:eastAsia="zh-CN"/>
              </w:rPr>
              <w:t>一</w:t>
            </w:r>
            <w:r>
              <w:rPr>
                <w:rFonts w:hint="eastAsia"/>
                <w:b/>
                <w:color w:val="000000"/>
                <w:sz w:val="36"/>
                <w:szCs w:val="36"/>
              </w:rPr>
              <w:t>批</w:t>
            </w:r>
          </w:p>
          <w:p w14:paraId="4007F0A5">
            <w:pPr>
              <w:widowControl/>
              <w:spacing w:line="50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hint="eastAsia"/>
                <w:b/>
                <w:color w:val="000000"/>
                <w:sz w:val="36"/>
                <w:szCs w:val="36"/>
                <w:lang w:eastAsia="zh-CN"/>
              </w:rPr>
              <w:t>劳务派遣</w:t>
            </w:r>
            <w:r>
              <w:rPr>
                <w:rFonts w:hint="eastAsia"/>
                <w:b/>
                <w:color w:val="000000"/>
                <w:sz w:val="36"/>
                <w:szCs w:val="36"/>
              </w:rPr>
              <w:t>工作人员报名表</w:t>
            </w:r>
          </w:p>
        </w:tc>
      </w:tr>
      <w:tr w14:paraId="1775E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1476C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0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904CEB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7D06E4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52454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15900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民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族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38D42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122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1390E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6F534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791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300C6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A47C8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6CE20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234FA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6DED3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6FE12D5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79BE6E8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籍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贯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D87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32D9E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出生地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656A7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A44C5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0EFD4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09489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历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E158B5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74A0DB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位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D05B8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4991E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CF96A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F6AC4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2068E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C3288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7C842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7E59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6AF1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D6B31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72D7B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AB562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E3FEC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4BDB4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35713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980EA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12829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96D5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C5558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88218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工作年限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3A255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4DA21">
            <w:pPr>
              <w:widowControl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29FC2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CFC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607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4594B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11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56386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5D75C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A28D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29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FE46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00AA5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职业资格证</w:t>
            </w:r>
          </w:p>
        </w:tc>
        <w:tc>
          <w:tcPr>
            <w:tcW w:w="3115" w:type="dxa"/>
            <w:gridSpan w:val="5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09EB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17D45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DA50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759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7A1C7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083D6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D6BAC">
            <w:pPr>
              <w:widowControl/>
              <w:jc w:val="center"/>
              <w:textAlignment w:val="center"/>
              <w:rPr>
                <w:rFonts w:hint="eastAsia" w:asci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应聘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单位</w:t>
            </w:r>
          </w:p>
        </w:tc>
        <w:tc>
          <w:tcPr>
            <w:tcW w:w="406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952DD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6DC6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应聘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2095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1A8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24D17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28DBC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个人简历</w:t>
            </w:r>
          </w:p>
        </w:tc>
        <w:tc>
          <w:tcPr>
            <w:tcW w:w="7594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8CA9E"/>
        </w:tc>
      </w:tr>
      <w:tr w14:paraId="76D5D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1669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熟悉专业有何专长</w:t>
            </w:r>
          </w:p>
        </w:tc>
        <w:tc>
          <w:tcPr>
            <w:tcW w:w="7594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344A1">
            <w:pPr>
              <w:ind w:firstLine="1200" w:firstLineChars="600"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49BAA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9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571D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主要家庭成员</w:t>
            </w:r>
          </w:p>
        </w:tc>
      </w:tr>
      <w:tr w14:paraId="39D72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E28A2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E6C5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与本人关系</w:t>
            </w:r>
          </w:p>
        </w:tc>
        <w:tc>
          <w:tcPr>
            <w:tcW w:w="29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D926F">
            <w:pPr>
              <w:ind w:right="-1451" w:rightChars="-691"/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5FEDE">
            <w:pPr>
              <w:ind w:left="-420" w:leftChars="-200" w:firstLine="418" w:firstLineChars="209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6108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B4D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 w14:paraId="1F841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49EA1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86795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9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A71E5">
            <w:pPr>
              <w:ind w:right="-1451" w:rightChars="-691"/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7DE1A">
            <w:pPr>
              <w:ind w:left="-1039" w:leftChars="-495" w:firstLine="1038" w:firstLineChars="519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14F8E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38C01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72C23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C3E6B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DBA50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9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431AA">
            <w:pPr>
              <w:ind w:right="-1451" w:rightChars="-691"/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4E6D5">
            <w:pPr>
              <w:ind w:left="-1039" w:leftChars="-495" w:firstLine="1038" w:firstLineChars="519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378D9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CCF7D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49278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6CAB4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0B587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9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A4D2">
            <w:pPr>
              <w:ind w:right="-1451" w:rightChars="-691"/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3B92">
            <w:pPr>
              <w:ind w:left="-1039" w:leftChars="-495" w:firstLine="1038" w:firstLineChars="519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D48D6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55FB1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2D1CE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CB28C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A1F9B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9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A7DAA">
            <w:pPr>
              <w:ind w:right="-1451" w:rightChars="-691"/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6CE79">
            <w:pPr>
              <w:ind w:left="-1039" w:leftChars="-495" w:firstLine="1038" w:firstLineChars="519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E2E88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5AB06">
            <w:pPr>
              <w:jc w:val="center"/>
              <w:rPr>
                <w:rFonts w:ascii="宋体" w:cs="宋体"/>
                <w:color w:val="000000"/>
                <w:sz w:val="20"/>
                <w:szCs w:val="20"/>
              </w:rPr>
            </w:pPr>
          </w:p>
        </w:tc>
      </w:tr>
      <w:tr w14:paraId="3ABBB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50188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信息确认</w:t>
            </w:r>
          </w:p>
        </w:tc>
        <w:tc>
          <w:tcPr>
            <w:tcW w:w="7594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3487E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ascii="黑体" w:hAnsi="黑体" w:eastAsia="黑体" w:cs="黑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本人承诺：本表信息均为本人真实情况，若有虚假、遗漏、错误，责任自负。</w:t>
            </w:r>
            <w:r>
              <w:rPr>
                <w:rFonts w:asci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报名人签名：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代报人员签名：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日期：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日</w:t>
            </w:r>
          </w:p>
        </w:tc>
      </w:tr>
      <w:tr w14:paraId="20FC0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32873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经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人</w:t>
            </w:r>
          </w:p>
          <w:p w14:paraId="2A2C384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初审意见</w:t>
            </w:r>
          </w:p>
        </w:tc>
        <w:tc>
          <w:tcPr>
            <w:tcW w:w="30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2CF0E4">
            <w:pPr>
              <w:widowControl/>
              <w:textAlignment w:val="bottom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审查人（签名）：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9CDDD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主要领导</w:t>
            </w:r>
          </w:p>
          <w:p w14:paraId="55AB3188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复审意见</w:t>
            </w:r>
          </w:p>
        </w:tc>
        <w:tc>
          <w:tcPr>
            <w:tcW w:w="332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EE6ABB">
            <w:pPr>
              <w:widowControl/>
              <w:ind w:left="1678" w:hanging="1678" w:hangingChars="839"/>
              <w:jc w:val="left"/>
              <w:textAlignment w:val="bottom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审查人（签名）：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日</w:t>
            </w:r>
          </w:p>
        </w:tc>
      </w:tr>
    </w:tbl>
    <w:p w14:paraId="23FD6A9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F92E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0D2F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A6DF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58BB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51F0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55D7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A0FDF"/>
    <w:rsid w:val="000D4EB1"/>
    <w:rsid w:val="00152B09"/>
    <w:rsid w:val="00305990"/>
    <w:rsid w:val="006A10B3"/>
    <w:rsid w:val="006B0E76"/>
    <w:rsid w:val="006F26B9"/>
    <w:rsid w:val="007009F2"/>
    <w:rsid w:val="007B2070"/>
    <w:rsid w:val="00812DD8"/>
    <w:rsid w:val="0089624E"/>
    <w:rsid w:val="008A10DE"/>
    <w:rsid w:val="00AA372A"/>
    <w:rsid w:val="00AF26AB"/>
    <w:rsid w:val="00B0112E"/>
    <w:rsid w:val="00CA3AC1"/>
    <w:rsid w:val="00D85343"/>
    <w:rsid w:val="00D9203C"/>
    <w:rsid w:val="00E90E80"/>
    <w:rsid w:val="00F26D4B"/>
    <w:rsid w:val="219A6439"/>
    <w:rsid w:val="607A0FDF"/>
    <w:rsid w:val="666E518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40"/>
        <w:tab w:val="right" w:pos="8300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locked/>
    <w:uiPriority w:val="99"/>
    <w:rPr>
      <w:rFonts w:ascii="Calibri" w:hAnsi="Calibri" w:cs="Times New Roman"/>
      <w:sz w:val="18"/>
      <w:szCs w:val="18"/>
    </w:rPr>
  </w:style>
  <w:style w:type="character" w:customStyle="1" w:styleId="7">
    <w:name w:val="Header Char"/>
    <w:basedOn w:val="5"/>
    <w:link w:val="3"/>
    <w:semiHidden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248</Words>
  <Characters>251</Characters>
  <Lines>0</Lines>
  <Paragraphs>0</Paragraphs>
  <TotalTime>13</TotalTime>
  <ScaleCrop>false</ScaleCrop>
  <LinksUpToDate>false</LinksUpToDate>
  <CharactersWithSpaces>367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2018-10-23T07:41:00Z</dcterms:created>
  <dc:creator>冯</dc:creator>
  <cp:lastModifiedBy>康贻品-Jion</cp:lastModifiedBy>
  <dcterms:modified xsi:type="dcterms:W3CDTF">2025-10-14T02:54:47Z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eyJoZGlkIjoiOTg1Y2EzZTQ5ODUyZTRkMzZiZjI1MTkyNTY0MTczODIiLCJ1c2VySWQiOiIyODgxMDAxODUifQ==</vt:lpwstr>
  </property>
  <property fmtid="{D5CDD505-2E9C-101B-9397-08002B2CF9AE}" pid="4" name="ICV">
    <vt:lpwstr>924C26360E414B0DA9CF4207D1F7DF04_13</vt:lpwstr>
  </property>
</Properties>
</file>